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92D70" w14:textId="0CC81DE5" w:rsidR="00FD76C4" w:rsidRDefault="00F169AB">
      <w:pPr>
        <w:pStyle w:val="Address"/>
        <w:rPr>
          <w:sz w:val="20"/>
        </w:rPr>
      </w:pPr>
      <w:r>
        <w:fldChar w:fldCharType="begin"/>
      </w:r>
      <w:r>
        <w:instrText xml:space="preserve"> INCLUDEPICTURE "https://i2.wp.com/first.com.sg/wp-content/uploads/2016/04/cropped-insert-logo-here.png?ssl=1" \* MERGEFORMATINET </w:instrText>
      </w:r>
      <w:r>
        <w:fldChar w:fldCharType="separate"/>
      </w:r>
      <w:r>
        <w:pict w14:anchorId="46BD7E66">
          <v:shape id="_x0000_i1032" type="#_x0000_t75" alt="Image result for insert logo here png" style="width:78pt;height:78pt">
            <v:imagedata r:id="rId8" r:href="rId9"/>
          </v:shape>
        </w:pict>
      </w:r>
      <w:r>
        <w:fldChar w:fldCharType="end"/>
      </w:r>
    </w:p>
    <w:p w14:paraId="75510F74" w14:textId="4C6606A2" w:rsidR="00FD76C4" w:rsidRDefault="00F169AB">
      <w:pPr>
        <w:pStyle w:val="Address"/>
        <w:rPr>
          <w:sz w:val="20"/>
        </w:rPr>
      </w:pPr>
      <w:bookmarkStart w:id="0" w:name="_GoBack"/>
      <w:r>
        <w:rPr>
          <w:rFonts w:ascii="Candara" w:hAnsi="Candara"/>
          <w:noProof/>
          <w:sz w:val="22"/>
          <w:szCs w:val="22"/>
        </w:rPr>
        <w:pict w14:anchorId="4211CCC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9" type="#_x0000_t32" style="position:absolute;margin-left:-16.4pt;margin-top:8.95pt;width:504.95pt;height:0;z-index:3" o:connectortype="straight" strokecolor="white" strokeweight="1.4pt">
            <v:shadow on="t" color="#900"/>
          </v:shape>
        </w:pict>
      </w:r>
      <w:bookmarkEnd w:id="0"/>
    </w:p>
    <w:p w14:paraId="41CAD950" w14:textId="3F1965E0" w:rsidR="00FD76C4" w:rsidRDefault="00FD76C4">
      <w:pPr>
        <w:pStyle w:val="Address"/>
        <w:rPr>
          <w:sz w:val="20"/>
        </w:rPr>
      </w:pPr>
    </w:p>
    <w:p w14:paraId="1DFFBBCA" w14:textId="31E07E77" w:rsidR="00FD76C4" w:rsidRDefault="00FD76C4" w:rsidP="00FD76C4">
      <w:pPr>
        <w:pStyle w:val="Address"/>
      </w:pPr>
    </w:p>
    <w:p w14:paraId="76D3F32B" w14:textId="27565482" w:rsidR="00FD76C4" w:rsidRDefault="00FD76C4" w:rsidP="00FD76C4">
      <w:pPr>
        <w:pStyle w:val="Address"/>
      </w:pPr>
    </w:p>
    <w:p w14:paraId="3C24C111" w14:textId="4AADB2D7" w:rsidR="003E7542" w:rsidRPr="003E7542" w:rsidRDefault="003E7542" w:rsidP="008109B7">
      <w:pPr>
        <w:pStyle w:val="BodyText"/>
        <w:rPr>
          <w:rFonts w:ascii="Candara" w:hAnsi="Candara"/>
          <w:sz w:val="22"/>
          <w:szCs w:val="22"/>
        </w:rPr>
      </w:pPr>
      <w:r w:rsidRPr="003E7542">
        <w:rPr>
          <w:rFonts w:ascii="Candara" w:hAnsi="Candara"/>
          <w:sz w:val="22"/>
          <w:szCs w:val="22"/>
        </w:rPr>
        <w:t xml:space="preserve">Dear </w:t>
      </w:r>
      <w:r w:rsidR="00A509C1">
        <w:rPr>
          <w:rFonts w:ascii="Candara" w:hAnsi="Candara"/>
          <w:sz w:val="22"/>
          <w:szCs w:val="22"/>
        </w:rPr>
        <w:t xml:space="preserve">_____________, </w:t>
      </w:r>
    </w:p>
    <w:p w14:paraId="690F7A2C" w14:textId="29B62D89" w:rsidR="003E7542" w:rsidRPr="003E7542" w:rsidRDefault="003E7542" w:rsidP="008109B7">
      <w:pPr>
        <w:pStyle w:val="BodyText"/>
        <w:rPr>
          <w:rFonts w:ascii="Candara" w:hAnsi="Candara"/>
          <w:sz w:val="22"/>
          <w:szCs w:val="22"/>
        </w:rPr>
      </w:pPr>
    </w:p>
    <w:p w14:paraId="11CED163" w14:textId="50D29BFC" w:rsidR="003E7542" w:rsidRPr="003E7542" w:rsidRDefault="003E7542" w:rsidP="008109B7">
      <w:pPr>
        <w:pStyle w:val="BodyText"/>
        <w:rPr>
          <w:rFonts w:ascii="Candara" w:hAnsi="Candara"/>
          <w:sz w:val="22"/>
          <w:szCs w:val="22"/>
        </w:rPr>
      </w:pPr>
      <w:r w:rsidRPr="003E7542">
        <w:rPr>
          <w:rFonts w:ascii="Candara" w:hAnsi="Candara"/>
          <w:sz w:val="22"/>
          <w:szCs w:val="22"/>
        </w:rPr>
        <w:t xml:space="preserve">We’re excited to announce that we’ve recently partnered with Xpress-pay, a leading ePayment solution provider, to provide you with a faster, more convenient way of making payments. We’re confident this will be a great addition to the service we provide you. </w:t>
      </w:r>
    </w:p>
    <w:p w14:paraId="46438FEB" w14:textId="53595DD6" w:rsidR="003E7542" w:rsidRPr="003E7542" w:rsidRDefault="003E7542" w:rsidP="008109B7">
      <w:pPr>
        <w:pStyle w:val="BodyText"/>
        <w:rPr>
          <w:rFonts w:ascii="Candara" w:hAnsi="Candara"/>
          <w:sz w:val="22"/>
          <w:szCs w:val="22"/>
        </w:rPr>
      </w:pPr>
    </w:p>
    <w:p w14:paraId="28F4F2C1" w14:textId="12E4341F" w:rsidR="003E7542" w:rsidRPr="003E7542" w:rsidRDefault="003E7542" w:rsidP="008109B7">
      <w:pPr>
        <w:pStyle w:val="BodyText"/>
        <w:rPr>
          <w:rFonts w:ascii="Candara" w:hAnsi="Candara"/>
          <w:sz w:val="22"/>
          <w:szCs w:val="22"/>
        </w:rPr>
      </w:pPr>
      <w:r w:rsidRPr="003E7542">
        <w:rPr>
          <w:rFonts w:ascii="Candara" w:hAnsi="Candara"/>
          <w:sz w:val="22"/>
          <w:szCs w:val="22"/>
        </w:rPr>
        <w:t xml:space="preserve">When your next bill comes due, simply visit our website: __________, and click on the </w:t>
      </w:r>
      <w:r w:rsidRPr="00F169AB">
        <w:rPr>
          <w:rFonts w:ascii="Candara" w:hAnsi="Candara"/>
          <w:i/>
          <w:sz w:val="22"/>
          <w:szCs w:val="22"/>
        </w:rPr>
        <w:t>Xpress-pay it!</w:t>
      </w:r>
      <w:r w:rsidRPr="003E7542">
        <w:rPr>
          <w:rFonts w:ascii="Candara" w:hAnsi="Candara"/>
          <w:sz w:val="22"/>
          <w:szCs w:val="22"/>
        </w:rPr>
        <w:t xml:space="preserve"> button to get started. You can use virtually any device to pay, and also create a secure </w:t>
      </w:r>
      <w:r w:rsidR="00F169AB">
        <w:rPr>
          <w:rFonts w:ascii="Candara" w:hAnsi="Candara"/>
          <w:sz w:val="22"/>
          <w:szCs w:val="22"/>
        </w:rPr>
        <w:t xml:space="preserve">digital wallet </w:t>
      </w:r>
      <w:r w:rsidRPr="003E7542">
        <w:rPr>
          <w:rFonts w:ascii="Candara" w:hAnsi="Candara"/>
          <w:sz w:val="22"/>
          <w:szCs w:val="22"/>
        </w:rPr>
        <w:t xml:space="preserve">account to make future transactions even easier! </w:t>
      </w:r>
    </w:p>
    <w:p w14:paraId="58119B6C" w14:textId="64141144" w:rsidR="003E7542" w:rsidRPr="003E7542" w:rsidRDefault="003E7542" w:rsidP="008109B7">
      <w:pPr>
        <w:pStyle w:val="BodyText"/>
        <w:rPr>
          <w:rFonts w:ascii="Candara" w:hAnsi="Candara"/>
          <w:sz w:val="22"/>
          <w:szCs w:val="22"/>
        </w:rPr>
      </w:pPr>
    </w:p>
    <w:p w14:paraId="368458C0" w14:textId="3632CD1D" w:rsidR="003E7542" w:rsidRDefault="003E7542" w:rsidP="008109B7">
      <w:pPr>
        <w:pStyle w:val="BodyText"/>
        <w:rPr>
          <w:rFonts w:ascii="Candara" w:hAnsi="Candara"/>
          <w:sz w:val="22"/>
          <w:szCs w:val="22"/>
        </w:rPr>
      </w:pPr>
      <w:r w:rsidRPr="003E7542">
        <w:rPr>
          <w:rFonts w:ascii="Candara" w:hAnsi="Candara"/>
          <w:sz w:val="22"/>
          <w:szCs w:val="22"/>
        </w:rPr>
        <w:t xml:space="preserve">As always, thank you for your business, and if you have any questions on using this new service please contact us any time. </w:t>
      </w:r>
    </w:p>
    <w:p w14:paraId="0E4D816A" w14:textId="0BF5C113" w:rsidR="003E7542" w:rsidRDefault="003E7542" w:rsidP="008109B7">
      <w:pPr>
        <w:pStyle w:val="BodyText"/>
        <w:rPr>
          <w:rFonts w:ascii="Candara" w:hAnsi="Candara"/>
          <w:sz w:val="22"/>
          <w:szCs w:val="22"/>
        </w:rPr>
      </w:pPr>
    </w:p>
    <w:p w14:paraId="4E6A73CF" w14:textId="7E589C0E" w:rsidR="003E7542" w:rsidRDefault="003E7542" w:rsidP="008109B7">
      <w:pPr>
        <w:pStyle w:val="BodyText"/>
        <w:rPr>
          <w:rFonts w:ascii="Candara" w:hAnsi="Candara"/>
          <w:sz w:val="22"/>
          <w:szCs w:val="22"/>
        </w:rPr>
      </w:pPr>
      <w:r w:rsidRPr="003E7542">
        <w:rPr>
          <w:rFonts w:ascii="Candara" w:hAnsi="Candara"/>
          <w:sz w:val="22"/>
          <w:szCs w:val="22"/>
        </w:rPr>
        <w:t xml:space="preserve">Sincerely, </w:t>
      </w:r>
    </w:p>
    <w:p w14:paraId="1DAE4A8A" w14:textId="5758D012" w:rsidR="00F169AB" w:rsidRDefault="00F169AB" w:rsidP="008109B7">
      <w:pPr>
        <w:pStyle w:val="BodyText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__________</w:t>
      </w:r>
    </w:p>
    <w:p w14:paraId="025B3B01" w14:textId="489ABD69" w:rsidR="00F169AB" w:rsidRDefault="00F169AB" w:rsidP="008109B7">
      <w:pPr>
        <w:pStyle w:val="BodyText"/>
        <w:rPr>
          <w:rFonts w:ascii="Candara" w:hAnsi="Candara"/>
          <w:sz w:val="22"/>
          <w:szCs w:val="22"/>
        </w:rPr>
      </w:pPr>
    </w:p>
    <w:p w14:paraId="1BF7CC02" w14:textId="62223E8A" w:rsidR="00F169AB" w:rsidRDefault="00F169AB" w:rsidP="008109B7">
      <w:pPr>
        <w:pStyle w:val="BodyText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Look for these logos on our website when you’re ready to pay:</w:t>
      </w:r>
    </w:p>
    <w:p w14:paraId="6F8D985D" w14:textId="488250A4" w:rsidR="00F169AB" w:rsidRDefault="00F169AB" w:rsidP="008109B7">
      <w:pPr>
        <w:pStyle w:val="BodyText"/>
        <w:rPr>
          <w:rFonts w:ascii="Candara" w:hAnsi="Candara"/>
          <w:sz w:val="22"/>
          <w:szCs w:val="22"/>
        </w:rPr>
      </w:pPr>
      <w:r>
        <w:rPr>
          <w:rFonts w:ascii="Candara" w:hAnsi="Candara"/>
          <w:noProof/>
          <w:sz w:val="22"/>
          <w:szCs w:val="22"/>
        </w:rPr>
        <w:pict w14:anchorId="64E99DCB">
          <v:shape id="_x0000_s1178" type="#_x0000_t75" style="position:absolute;margin-left:1.25pt;margin-top:5.2pt;width:138.5pt;height:16.2pt;z-index:-2;mso-position-horizontal-relative:text;mso-position-vertical-relative:text;mso-width-relative:page;mso-height-relative:page" wrapcoords="-40 0 -40 21257 21600 21257 21600 0 -40 0">
            <v:imagedata r:id="rId10" o:title="Xpress-pay logo (HD)"/>
            <w10:wrap type="tight"/>
          </v:shape>
        </w:pict>
      </w:r>
    </w:p>
    <w:p w14:paraId="544024F0" w14:textId="33B80A91" w:rsidR="00F169AB" w:rsidRDefault="00F169AB" w:rsidP="008109B7">
      <w:pPr>
        <w:pStyle w:val="BodyText"/>
        <w:rPr>
          <w:rFonts w:ascii="Candara" w:hAnsi="Candara"/>
          <w:sz w:val="22"/>
          <w:szCs w:val="22"/>
        </w:rPr>
      </w:pPr>
    </w:p>
    <w:p w14:paraId="187BA63B" w14:textId="120B0AD2" w:rsidR="00F169AB" w:rsidRDefault="00F169AB" w:rsidP="008109B7">
      <w:pPr>
        <w:pStyle w:val="BodyText"/>
        <w:rPr>
          <w:rFonts w:ascii="Candara" w:hAnsi="Candara"/>
          <w:sz w:val="22"/>
          <w:szCs w:val="22"/>
        </w:rPr>
      </w:pPr>
      <w:r>
        <w:rPr>
          <w:rFonts w:ascii="Candara" w:hAnsi="Candara"/>
          <w:noProof/>
          <w:sz w:val="22"/>
          <w:szCs w:val="22"/>
        </w:rPr>
        <w:pict w14:anchorId="4211CCC1">
          <v:shape id="_x0000_s1175" type="#_x0000_t32" style="position:absolute;margin-left:-16.4pt;margin-top:191.45pt;width:504.95pt;height:0;z-index:1" o:connectortype="straight" strokecolor="white" strokeweight="1.4pt">
            <v:shadow on="t" color="#900"/>
          </v:shape>
        </w:pict>
      </w:r>
      <w:r>
        <w:rPr>
          <w:rFonts w:ascii="Candara" w:hAnsi="Candara"/>
          <w:sz w:val="22"/>
          <w:szCs w:val="22"/>
        </w:rPr>
        <w:pict w14:anchorId="5AA4E1D3">
          <v:shape id="_x0000_i1030" type="#_x0000_t75" style="width:138.75pt;height:27pt">
            <v:imagedata r:id="rId11" o:title="Xpress-pay it button (secure)"/>
          </v:shape>
        </w:pict>
      </w:r>
    </w:p>
    <w:sectPr w:rsidR="00F169AB" w:rsidSect="00EF1325">
      <w:footerReference w:type="default" r:id="rId12"/>
      <w:endnotePr>
        <w:numFmt w:val="decimal"/>
      </w:endnotePr>
      <w:pgSz w:w="12240" w:h="15840"/>
      <w:pgMar w:top="1170" w:right="1440" w:bottom="1440" w:left="1440" w:header="1440" w:footer="1153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5ADC12" w14:textId="77777777" w:rsidR="009727EA" w:rsidRDefault="009727EA">
      <w:pPr>
        <w:spacing w:line="20" w:lineRule="exact"/>
      </w:pPr>
    </w:p>
  </w:endnote>
  <w:endnote w:type="continuationSeparator" w:id="0">
    <w:p w14:paraId="58A33417" w14:textId="77777777" w:rsidR="009727EA" w:rsidRDefault="009727EA">
      <w:r>
        <w:t xml:space="preserve"> </w:t>
      </w:r>
    </w:p>
  </w:endnote>
  <w:endnote w:type="continuationNotice" w:id="1">
    <w:p w14:paraId="3D8D774D" w14:textId="77777777" w:rsidR="009727EA" w:rsidRDefault="009727EA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art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FD2E2" w14:textId="77777777" w:rsidR="00FF2603" w:rsidRDefault="009727EA">
    <w:pPr>
      <w:pStyle w:val="Footer"/>
    </w:pPr>
    <w:r>
      <w:rPr>
        <w:noProof/>
      </w:rPr>
      <w:pict w14:anchorId="7B1F4257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55.5pt;margin-top:718.35pt;width:129.25pt;height:45.95pt;z-index:3;mso-position-vertical-relative:page" stroked="f">
          <v:textbox style="mso-next-textbox:#_x0000_s2057">
            <w:txbxContent>
              <w:p w14:paraId="0CA0C50E" w14:textId="77777777" w:rsidR="00FF2603" w:rsidRPr="00E71051" w:rsidRDefault="00FF2603" w:rsidP="00E71051">
                <w:pPr>
                  <w:spacing w:line="220" w:lineRule="exact"/>
                  <w:jc w:val="right"/>
                  <w:rPr>
                    <w:rFonts w:ascii="Arial" w:hAnsi="Arial" w:cs="Arial"/>
                    <w:sz w:val="20"/>
                  </w:rPr>
                </w:pPr>
                <w:r w:rsidRPr="00E71051">
                  <w:rPr>
                    <w:rFonts w:ascii="Arial" w:hAnsi="Arial" w:cs="Arial"/>
                    <w:sz w:val="20"/>
                  </w:rPr>
                  <w:t>Office: (607) 753-6156</w:t>
                </w:r>
              </w:p>
              <w:p w14:paraId="0EB45120" w14:textId="77777777" w:rsidR="00FF2603" w:rsidRPr="00E71051" w:rsidRDefault="005A0399" w:rsidP="00E71051">
                <w:pPr>
                  <w:spacing w:line="220" w:lineRule="exact"/>
                  <w:jc w:val="right"/>
                  <w:rPr>
                    <w:rFonts w:ascii="Arial" w:hAnsi="Arial" w:cs="Arial"/>
                    <w:sz w:val="20"/>
                  </w:rPr>
                </w:pPr>
                <w:r>
                  <w:rPr>
                    <w:rFonts w:ascii="Arial" w:hAnsi="Arial" w:cs="Arial"/>
                    <w:sz w:val="20"/>
                  </w:rPr>
                  <w:t>Mobile: (607) 423-1920</w:t>
                </w:r>
                <w:r w:rsidR="00FF2603" w:rsidRPr="00E71051">
                  <w:rPr>
                    <w:rFonts w:ascii="Arial" w:hAnsi="Arial" w:cs="Arial"/>
                    <w:sz w:val="20"/>
                  </w:rPr>
                  <w:br/>
                </w:r>
                <w:hyperlink r:id="rId1" w:history="1">
                  <w:r w:rsidRPr="000B6A9D">
                    <w:rPr>
                      <w:rStyle w:val="Hyperlink"/>
                      <w:rFonts w:ascii="Arial" w:hAnsi="Arial" w:cs="Arial"/>
                      <w:sz w:val="20"/>
                    </w:rPr>
                    <w:t>thom@systemseast.com</w:t>
                  </w:r>
                </w:hyperlink>
                <w:r>
                  <w:rPr>
                    <w:rFonts w:ascii="Arial" w:hAnsi="Arial" w:cs="Arial"/>
                    <w:sz w:val="20"/>
                  </w:rPr>
                  <w:t xml:space="preserve"> </w:t>
                </w:r>
              </w:p>
            </w:txbxContent>
          </v:textbox>
          <w10:wrap anchory="page"/>
        </v:shape>
      </w:pict>
    </w:r>
    <w:r>
      <w:rPr>
        <w:noProof/>
      </w:rPr>
      <w:pict w14:anchorId="7940FF9C">
        <v:line id="_x0000_s2058" style="position:absolute;z-index:4;mso-position-vertical-relative:page" from="-14.75pt,720.85pt" to="477.35pt,720.85pt" strokecolor="#ea0202" strokeweight="1.3pt">
          <w10:wrap anchory="page"/>
        </v:line>
      </w:pict>
    </w:r>
    <w:r>
      <w:rPr>
        <w:noProof/>
      </w:rPr>
      <w:pict w14:anchorId="4D9AF530">
        <v:shape id="_x0000_s2055" type="#_x0000_t202" style="position:absolute;margin-left:-20.7pt;margin-top:718.35pt;width:142.9pt;height:50.7pt;z-index:1;mso-position-vertical-relative:page" stroked="f">
          <v:textbox style="mso-next-textbox:#_x0000_s2055">
            <w:txbxContent>
              <w:p w14:paraId="274CA917" w14:textId="77777777" w:rsidR="005A0399" w:rsidRDefault="005A0399" w:rsidP="00E71051">
                <w:pPr>
                  <w:spacing w:line="220" w:lineRule="exact"/>
                  <w:rPr>
                    <w:rFonts w:ascii="Arial" w:hAnsi="Arial" w:cs="Arial"/>
                    <w:sz w:val="20"/>
                  </w:rPr>
                </w:pPr>
                <w:r>
                  <w:rPr>
                    <w:rFonts w:ascii="Arial" w:hAnsi="Arial" w:cs="Arial"/>
                    <w:sz w:val="20"/>
                  </w:rPr>
                  <w:t>902 West Ross Avenue</w:t>
                </w:r>
              </w:p>
              <w:p w14:paraId="42FF8DC1" w14:textId="77777777" w:rsidR="00FF2603" w:rsidRPr="00E71051" w:rsidRDefault="005A0399" w:rsidP="00E71051">
                <w:pPr>
                  <w:spacing w:line="220" w:lineRule="exact"/>
                  <w:rPr>
                    <w:rFonts w:ascii="Arial" w:hAnsi="Arial" w:cs="Arial"/>
                    <w:sz w:val="20"/>
                  </w:rPr>
                </w:pPr>
                <w:r>
                  <w:rPr>
                    <w:rFonts w:ascii="Arial" w:hAnsi="Arial" w:cs="Arial"/>
                    <w:sz w:val="20"/>
                  </w:rPr>
                  <w:t>Phoenix, Arizona 85027</w:t>
                </w:r>
                <w:r w:rsidR="00FF2603" w:rsidRPr="00E71051">
                  <w:rPr>
                    <w:rFonts w:ascii="Arial" w:hAnsi="Arial" w:cs="Arial"/>
                    <w:sz w:val="20"/>
                  </w:rPr>
                  <w:br/>
                </w:r>
                <w:hyperlink r:id="rId2" w:history="1">
                  <w:r w:rsidRPr="000B6A9D">
                    <w:rPr>
                      <w:rStyle w:val="Hyperlink"/>
                      <w:rFonts w:ascii="Arial" w:hAnsi="Arial" w:cs="Arial"/>
                      <w:sz w:val="20"/>
                    </w:rPr>
                    <w:t>www.systemseast.com</w:t>
                  </w:r>
                </w:hyperlink>
                <w:r>
                  <w:rPr>
                    <w:rFonts w:ascii="Arial" w:hAnsi="Arial" w:cs="Arial"/>
                    <w:sz w:val="20"/>
                  </w:rPr>
                  <w:t xml:space="preserve"> </w:t>
                </w:r>
              </w:p>
            </w:txbxContent>
          </v:textbox>
          <w10:wrap anchory="page"/>
        </v:shape>
      </w:pict>
    </w:r>
    <w:r>
      <w:rPr>
        <w:noProof/>
      </w:rPr>
      <w:pict w14:anchorId="4CBD1378">
        <v:shape id="_x0000_s2056" type="#_x0000_t202" style="position:absolute;margin-left:118.3pt;margin-top:718.35pt;width:233.55pt;height:43.6pt;z-index:2;mso-position-vertical-relative:page" stroked="f">
          <v:textbox style="mso-next-textbox:#_x0000_s2056">
            <w:txbxContent>
              <w:p w14:paraId="249CF0DA" w14:textId="77777777" w:rsidR="00FF2603" w:rsidRPr="00E71051" w:rsidRDefault="00884C03" w:rsidP="00E71051">
                <w:pPr>
                  <w:spacing w:line="220" w:lineRule="exact"/>
                  <w:jc w:val="center"/>
                  <w:rPr>
                    <w:rFonts w:ascii="Arial" w:hAnsi="Arial" w:cs="Arial"/>
                    <w:sz w:val="20"/>
                  </w:rPr>
                </w:pPr>
                <w:r>
                  <w:rPr>
                    <w:rFonts w:ascii="Arial" w:hAnsi="Arial" w:cs="Arial"/>
                    <w:sz w:val="20"/>
                  </w:rPr>
                  <w:t>T</w:t>
                </w:r>
                <w:r w:rsidR="009D2781">
                  <w:rPr>
                    <w:rFonts w:ascii="Arial" w:hAnsi="Arial" w:cs="Arial"/>
                    <w:sz w:val="20"/>
                  </w:rPr>
                  <w:t xml:space="preserve">he </w:t>
                </w:r>
                <w:r>
                  <w:rPr>
                    <w:rFonts w:ascii="Arial" w:hAnsi="Arial" w:cs="Arial"/>
                    <w:sz w:val="20"/>
                  </w:rPr>
                  <w:t xml:space="preserve">Revolutionary </w:t>
                </w:r>
                <w:r w:rsidR="009D2781">
                  <w:rPr>
                    <w:rFonts w:ascii="Arial" w:hAnsi="Arial" w:cs="Arial"/>
                    <w:sz w:val="20"/>
                  </w:rPr>
                  <w:t>eCommerce Solution</w:t>
                </w:r>
              </w:p>
              <w:p w14:paraId="33D091AB" w14:textId="77777777" w:rsidR="00FF2603" w:rsidRPr="00E71051" w:rsidRDefault="009727EA" w:rsidP="00E71051">
                <w:pPr>
                  <w:spacing w:line="220" w:lineRule="exact"/>
                  <w:jc w:val="center"/>
                  <w:rPr>
                    <w:rFonts w:ascii="Arial" w:hAnsi="Arial" w:cs="Arial"/>
                    <w:sz w:val="20"/>
                  </w:rPr>
                </w:pPr>
                <w:hyperlink r:id="rId3" w:history="1">
                  <w:r w:rsidR="00FF2603" w:rsidRPr="00CF3B8D">
                    <w:rPr>
                      <w:rStyle w:val="Hyperlink"/>
                      <w:rFonts w:ascii="Arial" w:hAnsi="Arial" w:cs="Arial"/>
                      <w:sz w:val="20"/>
                    </w:rPr>
                    <w:t>www.Xpress-pay.com</w:t>
                  </w:r>
                </w:hyperlink>
              </w:p>
            </w:txbxContent>
          </v:textbox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78D18" w14:textId="77777777" w:rsidR="009727EA" w:rsidRDefault="009727EA">
      <w:r>
        <w:separator/>
      </w:r>
    </w:p>
  </w:footnote>
  <w:footnote w:type="continuationSeparator" w:id="0">
    <w:p w14:paraId="33D9AC72" w14:textId="77777777" w:rsidR="009727EA" w:rsidRDefault="009727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5pt;height:81pt" o:bullet="t">
        <v:imagedata r:id="rId1" o:title="xpc_x (B&amp;W)"/>
      </v:shape>
    </w:pict>
  </w:numPicBullet>
  <w:numPicBullet w:numPicBulletId="1">
    <w:pict>
      <v:shape id="_x0000_i1029" type="#_x0000_t75" style="width:165pt;height:81pt" o:bullet="t">
        <v:imagedata r:id="rId2" o:title="xpc_x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BC23F59"/>
    <w:multiLevelType w:val="hybridMultilevel"/>
    <w:tmpl w:val="EB26A5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F788E"/>
    <w:multiLevelType w:val="hybridMultilevel"/>
    <w:tmpl w:val="590EDD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054BC"/>
    <w:multiLevelType w:val="hybridMultilevel"/>
    <w:tmpl w:val="1C5EBD58"/>
    <w:lvl w:ilvl="0" w:tplc="43964D1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E0A74"/>
    <w:multiLevelType w:val="hybridMultilevel"/>
    <w:tmpl w:val="71E01D78"/>
    <w:lvl w:ilvl="0" w:tplc="1E226BAE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  <w:color w:val="auto"/>
        <w:sz w:val="16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5" w15:restartNumberingAfterBreak="0">
    <w:nsid w:val="20144BB6"/>
    <w:multiLevelType w:val="hybridMultilevel"/>
    <w:tmpl w:val="F6B647B6"/>
    <w:lvl w:ilvl="0" w:tplc="1E226BAE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  <w:color w:val="auto"/>
        <w:sz w:val="16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6" w15:restartNumberingAfterBreak="0">
    <w:nsid w:val="25CB19A4"/>
    <w:multiLevelType w:val="hybridMultilevel"/>
    <w:tmpl w:val="B38810F4"/>
    <w:lvl w:ilvl="0" w:tplc="43EC3FA2">
      <w:start w:val="1"/>
      <w:numFmt w:val="bullet"/>
      <w:lvlText w:val=""/>
      <w:lvlPicBulletId w:val="0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  <w:color w:val="auto"/>
        <w:sz w:val="16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7" w15:restartNumberingAfterBreak="0">
    <w:nsid w:val="308E706A"/>
    <w:multiLevelType w:val="hybridMultilevel"/>
    <w:tmpl w:val="A11C3A86"/>
    <w:lvl w:ilvl="0" w:tplc="1E226BAE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  <w:color w:val="auto"/>
        <w:sz w:val="16"/>
        <w:szCs w:val="24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8" w15:restartNumberingAfterBreak="0">
    <w:nsid w:val="3C930339"/>
    <w:multiLevelType w:val="hybridMultilevel"/>
    <w:tmpl w:val="8CB436C4"/>
    <w:lvl w:ilvl="0" w:tplc="040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9" w15:restartNumberingAfterBreak="0">
    <w:nsid w:val="4ADB67EF"/>
    <w:multiLevelType w:val="hybridMultilevel"/>
    <w:tmpl w:val="8BAE2C2C"/>
    <w:lvl w:ilvl="0" w:tplc="0409000B">
      <w:start w:val="1"/>
      <w:numFmt w:val="bullet"/>
      <w:lvlText w:val="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74945"/>
    <w:multiLevelType w:val="hybridMultilevel"/>
    <w:tmpl w:val="3B9C37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E5521"/>
    <w:multiLevelType w:val="hybridMultilevel"/>
    <w:tmpl w:val="57526EA6"/>
    <w:lvl w:ilvl="0" w:tplc="DEBA378C">
      <w:start w:val="1"/>
      <w:numFmt w:val="bullet"/>
      <w:lvlText w:val="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AF5069"/>
    <w:multiLevelType w:val="hybridMultilevel"/>
    <w:tmpl w:val="6F56939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D493EE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160B88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885966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7AD3C8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A449B18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A045C6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8844EF0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7E81136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58DA69A6"/>
    <w:multiLevelType w:val="hybridMultilevel"/>
    <w:tmpl w:val="AB56735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247E64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44CE64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A04A3A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68EFD8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4E84D8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5A901C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6218F2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A809E6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5BDD7D82"/>
    <w:multiLevelType w:val="hybridMultilevel"/>
    <w:tmpl w:val="60E22646"/>
    <w:lvl w:ilvl="0" w:tplc="938E48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4E9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3EFB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AA8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1E52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1C36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468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1EB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B467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7246FCD"/>
    <w:multiLevelType w:val="hybridMultilevel"/>
    <w:tmpl w:val="CA3A9DA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8"/>
        <w:lvlJc w:val="left"/>
        <w:pPr>
          <w:ind w:left="576" w:hanging="288"/>
        </w:pPr>
        <w:rPr>
          <w:rFonts w:ascii="Symbol" w:hAnsi="Symbol" w:hint="default"/>
          <w:sz w:val="16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8"/>
        <w:lvlJc w:val="left"/>
        <w:pPr>
          <w:ind w:left="576" w:hanging="288"/>
        </w:pPr>
        <w:rPr>
          <w:rFonts w:ascii="Symbol" w:hAnsi="Symbol" w:hint="default"/>
          <w:sz w:val="16"/>
        </w:rPr>
      </w:lvl>
    </w:lvlOverride>
  </w:num>
  <w:num w:numId="3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1"/>
  </w:num>
  <w:num w:numId="10">
    <w:abstractNumId w:val="3"/>
  </w:num>
  <w:num w:numId="11">
    <w:abstractNumId w:val="14"/>
  </w:num>
  <w:num w:numId="12">
    <w:abstractNumId w:val="15"/>
  </w:num>
  <w:num w:numId="13">
    <w:abstractNumId w:val="10"/>
  </w:num>
  <w:num w:numId="14">
    <w:abstractNumId w:val="9"/>
  </w:num>
  <w:num w:numId="15">
    <w:abstractNumId w:val="2"/>
  </w:num>
  <w:num w:numId="16">
    <w:abstractNumId w:val="1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1067"/>
  <w:doNotHyphenateCaps/>
  <w:drawingGridHorizontalSpacing w:val="120"/>
  <w:drawingGridVerticalSpacing w:val="187"/>
  <w:displayHorizontalDrawingGridEvery w:val="2"/>
  <w:displayVerticalDrawingGridEvery w:val="2"/>
  <w:doNotShadeFormData/>
  <w:noPunctuationKerning/>
  <w:characterSpacingControl w:val="doNotCompress"/>
  <w:hdrShapeDefaults>
    <o:shapedefaults v:ext="edit" spidmax="2059" strokecolor="none [3212]">
      <v:stroke color="none [3212]" weight="1.4pt"/>
      <v:shadow on="t" color="#900"/>
      <o:colormru v:ext="edit" colors="silver,#4d4d4d,#5f5f5f,#333,#373737,#777,#ddd,#b2b2b2"/>
    </o:shapedefaults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usePrinterMetrics/>
    <w:doNotSuppressParagraphBorder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D76C4"/>
    <w:rsid w:val="00023B92"/>
    <w:rsid w:val="00054E1E"/>
    <w:rsid w:val="000642A3"/>
    <w:rsid w:val="00064584"/>
    <w:rsid w:val="0008199F"/>
    <w:rsid w:val="000C6F24"/>
    <w:rsid w:val="000D0AC7"/>
    <w:rsid w:val="000D3D0C"/>
    <w:rsid w:val="000D7004"/>
    <w:rsid w:val="00107D42"/>
    <w:rsid w:val="00113FE9"/>
    <w:rsid w:val="001162E3"/>
    <w:rsid w:val="00125C93"/>
    <w:rsid w:val="001274E6"/>
    <w:rsid w:val="00127EAE"/>
    <w:rsid w:val="00144A46"/>
    <w:rsid w:val="00147E09"/>
    <w:rsid w:val="00156C12"/>
    <w:rsid w:val="0018526B"/>
    <w:rsid w:val="00185A28"/>
    <w:rsid w:val="00187CFF"/>
    <w:rsid w:val="001974D1"/>
    <w:rsid w:val="001A42F4"/>
    <w:rsid w:val="001C453B"/>
    <w:rsid w:val="001E2490"/>
    <w:rsid w:val="00204E2C"/>
    <w:rsid w:val="0021528F"/>
    <w:rsid w:val="00220876"/>
    <w:rsid w:val="0024053D"/>
    <w:rsid w:val="002412AE"/>
    <w:rsid w:val="0024452A"/>
    <w:rsid w:val="002730F9"/>
    <w:rsid w:val="002A05F6"/>
    <w:rsid w:val="002A40CA"/>
    <w:rsid w:val="002B669C"/>
    <w:rsid w:val="002D0183"/>
    <w:rsid w:val="002D1CDE"/>
    <w:rsid w:val="002E0F51"/>
    <w:rsid w:val="002F7536"/>
    <w:rsid w:val="0030429D"/>
    <w:rsid w:val="003250B7"/>
    <w:rsid w:val="00364B3B"/>
    <w:rsid w:val="003651FF"/>
    <w:rsid w:val="00373C77"/>
    <w:rsid w:val="00384590"/>
    <w:rsid w:val="00387DA4"/>
    <w:rsid w:val="00397234"/>
    <w:rsid w:val="003B6EAE"/>
    <w:rsid w:val="003C7065"/>
    <w:rsid w:val="003C724D"/>
    <w:rsid w:val="003E45AB"/>
    <w:rsid w:val="003E7542"/>
    <w:rsid w:val="003F34BC"/>
    <w:rsid w:val="0043374F"/>
    <w:rsid w:val="0044775F"/>
    <w:rsid w:val="0046386F"/>
    <w:rsid w:val="004726B8"/>
    <w:rsid w:val="004757F7"/>
    <w:rsid w:val="004913F0"/>
    <w:rsid w:val="00495565"/>
    <w:rsid w:val="004A1CD9"/>
    <w:rsid w:val="004A66B6"/>
    <w:rsid w:val="004A6813"/>
    <w:rsid w:val="004C2BDF"/>
    <w:rsid w:val="004C3892"/>
    <w:rsid w:val="004D2655"/>
    <w:rsid w:val="004F37AE"/>
    <w:rsid w:val="004F41CE"/>
    <w:rsid w:val="00525F31"/>
    <w:rsid w:val="005423C9"/>
    <w:rsid w:val="005433D2"/>
    <w:rsid w:val="00564CD5"/>
    <w:rsid w:val="005A0399"/>
    <w:rsid w:val="005A3ADC"/>
    <w:rsid w:val="005A69FE"/>
    <w:rsid w:val="005A7A8B"/>
    <w:rsid w:val="005D1144"/>
    <w:rsid w:val="00602399"/>
    <w:rsid w:val="0060441A"/>
    <w:rsid w:val="00610E2B"/>
    <w:rsid w:val="00611DC6"/>
    <w:rsid w:val="006165EC"/>
    <w:rsid w:val="00617697"/>
    <w:rsid w:val="006348A6"/>
    <w:rsid w:val="00634908"/>
    <w:rsid w:val="00636019"/>
    <w:rsid w:val="0064646B"/>
    <w:rsid w:val="0067063F"/>
    <w:rsid w:val="00695722"/>
    <w:rsid w:val="006F70E2"/>
    <w:rsid w:val="0070390C"/>
    <w:rsid w:val="00716CA0"/>
    <w:rsid w:val="0072499D"/>
    <w:rsid w:val="00745EDF"/>
    <w:rsid w:val="00762705"/>
    <w:rsid w:val="007A413F"/>
    <w:rsid w:val="008001FD"/>
    <w:rsid w:val="00800892"/>
    <w:rsid w:val="008013ED"/>
    <w:rsid w:val="008109B7"/>
    <w:rsid w:val="00811693"/>
    <w:rsid w:val="00814D8A"/>
    <w:rsid w:val="0082653C"/>
    <w:rsid w:val="00830911"/>
    <w:rsid w:val="00837F8C"/>
    <w:rsid w:val="00881FAA"/>
    <w:rsid w:val="00884C03"/>
    <w:rsid w:val="00897518"/>
    <w:rsid w:val="008A4A45"/>
    <w:rsid w:val="008A5152"/>
    <w:rsid w:val="008A5D8F"/>
    <w:rsid w:val="008D1354"/>
    <w:rsid w:val="008E6F14"/>
    <w:rsid w:val="00922932"/>
    <w:rsid w:val="00922EB9"/>
    <w:rsid w:val="009230C5"/>
    <w:rsid w:val="009727EA"/>
    <w:rsid w:val="009742CF"/>
    <w:rsid w:val="009A7124"/>
    <w:rsid w:val="009C2BA5"/>
    <w:rsid w:val="009D2781"/>
    <w:rsid w:val="009F09EE"/>
    <w:rsid w:val="009F1748"/>
    <w:rsid w:val="009F5772"/>
    <w:rsid w:val="00A078CE"/>
    <w:rsid w:val="00A12DE2"/>
    <w:rsid w:val="00A21D17"/>
    <w:rsid w:val="00A509C1"/>
    <w:rsid w:val="00A55C37"/>
    <w:rsid w:val="00A5622B"/>
    <w:rsid w:val="00A605DD"/>
    <w:rsid w:val="00A61671"/>
    <w:rsid w:val="00A7297B"/>
    <w:rsid w:val="00AA7FE9"/>
    <w:rsid w:val="00AB30F0"/>
    <w:rsid w:val="00AC6E8B"/>
    <w:rsid w:val="00B17682"/>
    <w:rsid w:val="00B33D01"/>
    <w:rsid w:val="00B424D5"/>
    <w:rsid w:val="00B4465D"/>
    <w:rsid w:val="00B536D9"/>
    <w:rsid w:val="00B5727D"/>
    <w:rsid w:val="00B9496D"/>
    <w:rsid w:val="00BB2D6C"/>
    <w:rsid w:val="00BB3716"/>
    <w:rsid w:val="00BB3EFD"/>
    <w:rsid w:val="00BC4502"/>
    <w:rsid w:val="00C02B9F"/>
    <w:rsid w:val="00C04811"/>
    <w:rsid w:val="00C1017E"/>
    <w:rsid w:val="00C24BF5"/>
    <w:rsid w:val="00C34981"/>
    <w:rsid w:val="00C45480"/>
    <w:rsid w:val="00C62875"/>
    <w:rsid w:val="00C65B12"/>
    <w:rsid w:val="00C807DA"/>
    <w:rsid w:val="00C80EF7"/>
    <w:rsid w:val="00C87781"/>
    <w:rsid w:val="00CA0FC9"/>
    <w:rsid w:val="00CA1B3C"/>
    <w:rsid w:val="00CA247A"/>
    <w:rsid w:val="00CD4DD7"/>
    <w:rsid w:val="00D0265F"/>
    <w:rsid w:val="00D10BA3"/>
    <w:rsid w:val="00D25129"/>
    <w:rsid w:val="00D37C82"/>
    <w:rsid w:val="00D40A99"/>
    <w:rsid w:val="00D40CAE"/>
    <w:rsid w:val="00D45515"/>
    <w:rsid w:val="00D641C6"/>
    <w:rsid w:val="00D65A0A"/>
    <w:rsid w:val="00D702AD"/>
    <w:rsid w:val="00D77D00"/>
    <w:rsid w:val="00D81587"/>
    <w:rsid w:val="00D904D0"/>
    <w:rsid w:val="00DA2376"/>
    <w:rsid w:val="00DB29F4"/>
    <w:rsid w:val="00DE034E"/>
    <w:rsid w:val="00DF02C1"/>
    <w:rsid w:val="00DF49B5"/>
    <w:rsid w:val="00DF63A4"/>
    <w:rsid w:val="00E06617"/>
    <w:rsid w:val="00E27885"/>
    <w:rsid w:val="00E30A72"/>
    <w:rsid w:val="00E30E91"/>
    <w:rsid w:val="00E5514A"/>
    <w:rsid w:val="00E55F57"/>
    <w:rsid w:val="00E71051"/>
    <w:rsid w:val="00E73D49"/>
    <w:rsid w:val="00E76BC9"/>
    <w:rsid w:val="00E85DCA"/>
    <w:rsid w:val="00E94059"/>
    <w:rsid w:val="00EB2499"/>
    <w:rsid w:val="00EE08A5"/>
    <w:rsid w:val="00EF1325"/>
    <w:rsid w:val="00F038EC"/>
    <w:rsid w:val="00F11DC5"/>
    <w:rsid w:val="00F169AB"/>
    <w:rsid w:val="00F37D11"/>
    <w:rsid w:val="00F47787"/>
    <w:rsid w:val="00F71F4D"/>
    <w:rsid w:val="00F75A09"/>
    <w:rsid w:val="00F82ED3"/>
    <w:rsid w:val="00F83567"/>
    <w:rsid w:val="00F94CF4"/>
    <w:rsid w:val="00FC1381"/>
    <w:rsid w:val="00FC4E2D"/>
    <w:rsid w:val="00FD76C4"/>
    <w:rsid w:val="00FE0859"/>
    <w:rsid w:val="00FE2B69"/>
    <w:rsid w:val="00FE55C1"/>
    <w:rsid w:val="00FE5BFF"/>
    <w:rsid w:val="00FE720F"/>
    <w:rsid w:val="00FF1FFB"/>
    <w:rsid w:val="00FF2603"/>
    <w:rsid w:val="00FF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 strokecolor="none [3212]">
      <v:stroke color="none [3212]" weight="1.4pt"/>
      <v:shadow on="t" color="#900"/>
      <o:colormru v:ext="edit" colors="silver,#4d4d4d,#5f5f5f,#333,#373737,#777,#ddd,#b2b2b2"/>
    </o:shapedefaults>
    <o:shapelayout v:ext="edit">
      <o:idmap v:ext="edit" data="1"/>
      <o:rules v:ext="edit">
        <o:r id="V:Rule1" type="connector" idref="#_x0000_s1175"/>
        <o:r id="V:Rule2" type="connector" idref="#_x0000_s1179"/>
      </o:rules>
    </o:shapelayout>
  </w:shapeDefaults>
  <w:decimalSymbol w:val="."/>
  <w:listSeparator w:val=","/>
  <w14:docId w14:val="2BA1A3E2"/>
  <w15:chartTrackingRefBased/>
  <w15:docId w15:val="{9C1D906D-2113-47E9-BF76-09945EF01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6E8B"/>
    <w:rPr>
      <w:sz w:val="24"/>
    </w:rPr>
  </w:style>
  <w:style w:type="paragraph" w:styleId="Heading1">
    <w:name w:val="heading 1"/>
    <w:basedOn w:val="Normal"/>
    <w:next w:val="Normal"/>
    <w:qFormat/>
    <w:rsid w:val="00AC6E8B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AC6E8B"/>
    <w:pPr>
      <w:keepNext/>
      <w:outlineLvl w:val="1"/>
    </w:pPr>
    <w:rPr>
      <w:rFonts w:ascii="Earth" w:hAnsi="Earth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AC6E8B"/>
  </w:style>
  <w:style w:type="character" w:styleId="EndnoteReference">
    <w:name w:val="endnote reference"/>
    <w:semiHidden/>
    <w:rsid w:val="00AC6E8B"/>
    <w:rPr>
      <w:vertAlign w:val="superscript"/>
    </w:rPr>
  </w:style>
  <w:style w:type="paragraph" w:styleId="FootnoteText">
    <w:name w:val="footnote text"/>
    <w:basedOn w:val="Normal"/>
    <w:semiHidden/>
    <w:rsid w:val="00AC6E8B"/>
  </w:style>
  <w:style w:type="character" w:styleId="FootnoteReference">
    <w:name w:val="footnote reference"/>
    <w:semiHidden/>
    <w:rsid w:val="00AC6E8B"/>
    <w:rPr>
      <w:vertAlign w:val="superscript"/>
    </w:rPr>
  </w:style>
  <w:style w:type="paragraph" w:styleId="TOC1">
    <w:name w:val="toc 1"/>
    <w:basedOn w:val="Normal"/>
    <w:next w:val="Normal"/>
    <w:semiHidden/>
    <w:rsid w:val="00AC6E8B"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rsid w:val="00AC6E8B"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rsid w:val="00AC6E8B"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rsid w:val="00AC6E8B"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rsid w:val="00AC6E8B"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rsid w:val="00AC6E8B"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rsid w:val="00AC6E8B"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rsid w:val="00AC6E8B"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rsid w:val="00AC6E8B"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rsid w:val="00AC6E8B"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rsid w:val="00AC6E8B"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AC6E8B"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sid w:val="00AC6E8B"/>
  </w:style>
  <w:style w:type="character" w:customStyle="1" w:styleId="EquationCaption">
    <w:name w:val="_Equation Caption"/>
    <w:rsid w:val="00AC6E8B"/>
  </w:style>
  <w:style w:type="paragraph" w:customStyle="1" w:styleId="Bullet">
    <w:name w:val="Bullet"/>
    <w:basedOn w:val="ListNumber"/>
    <w:rsid w:val="00AC6E8B"/>
    <w:pPr>
      <w:spacing w:before="120"/>
      <w:ind w:left="576" w:hanging="288"/>
    </w:pPr>
  </w:style>
  <w:style w:type="paragraph" w:customStyle="1" w:styleId="SectionHDR">
    <w:name w:val="Section HDR"/>
    <w:basedOn w:val="Heading1"/>
    <w:next w:val="BodyTextIndent"/>
    <w:rsid w:val="00AC6E8B"/>
    <w:pPr>
      <w:pBdr>
        <w:between w:val="single" w:sz="6" w:space="1" w:color="auto"/>
      </w:pBdr>
      <w:ind w:left="288"/>
      <w:outlineLvl w:val="9"/>
    </w:pPr>
    <w:rPr>
      <w:rFonts w:ascii="Times New Roman" w:hAnsi="Times New Roman"/>
    </w:rPr>
  </w:style>
  <w:style w:type="paragraph" w:styleId="NormalIndent">
    <w:name w:val="Normal Indent"/>
    <w:basedOn w:val="Normal"/>
    <w:rsid w:val="00AC6E8B"/>
    <w:pPr>
      <w:ind w:left="720"/>
    </w:pPr>
  </w:style>
  <w:style w:type="paragraph" w:customStyle="1" w:styleId="SubBullet">
    <w:name w:val="Sub Bullet"/>
    <w:basedOn w:val="ListBullet"/>
    <w:rsid w:val="00AC6E8B"/>
    <w:pPr>
      <w:spacing w:before="60"/>
      <w:ind w:left="864" w:hanging="288"/>
    </w:pPr>
  </w:style>
  <w:style w:type="paragraph" w:styleId="ListBullet">
    <w:name w:val="List Bullet"/>
    <w:basedOn w:val="Normal"/>
    <w:rsid w:val="00AC6E8B"/>
    <w:pPr>
      <w:ind w:left="360" w:hanging="360"/>
    </w:pPr>
  </w:style>
  <w:style w:type="paragraph" w:styleId="ListNumber">
    <w:name w:val="List Number"/>
    <w:basedOn w:val="Normal"/>
    <w:rsid w:val="00AC6E8B"/>
    <w:pPr>
      <w:ind w:left="360" w:hanging="360"/>
    </w:pPr>
  </w:style>
  <w:style w:type="paragraph" w:customStyle="1" w:styleId="PageHeadR">
    <w:name w:val="Page HeadR"/>
    <w:basedOn w:val="Normal"/>
    <w:rsid w:val="00AC6E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b/>
      <w:sz w:val="36"/>
    </w:rPr>
  </w:style>
  <w:style w:type="paragraph" w:styleId="BodyTextIndent">
    <w:name w:val="Body Text Indent"/>
    <w:basedOn w:val="Normal"/>
    <w:rsid w:val="00AC6E8B"/>
    <w:pPr>
      <w:spacing w:before="80" w:line="280" w:lineRule="exact"/>
      <w:ind w:firstLine="288"/>
      <w:jc w:val="both"/>
    </w:pPr>
  </w:style>
  <w:style w:type="paragraph" w:customStyle="1" w:styleId="ChapterHDR">
    <w:name w:val="ChapterHDR"/>
    <w:basedOn w:val="PageHeadR"/>
    <w:next w:val="BodyTextIndent"/>
    <w:rsid w:val="00AC6E8B"/>
    <w:pPr>
      <w:pBdr>
        <w:top w:val="single" w:sz="36" w:space="0" w:color="C0C0C0"/>
        <w:left w:val="single" w:sz="36" w:space="0" w:color="C0C0C0"/>
        <w:bottom w:val="single" w:sz="36" w:space="0" w:color="C0C0C0"/>
        <w:right w:val="single" w:sz="36" w:space="0" w:color="C0C0C0"/>
      </w:pBdr>
      <w:suppressAutoHyphens/>
    </w:pPr>
    <w:rPr>
      <w:spacing w:val="-2"/>
    </w:rPr>
  </w:style>
  <w:style w:type="paragraph" w:customStyle="1" w:styleId="LTRDate">
    <w:name w:val="LTRDate"/>
    <w:basedOn w:val="Normal"/>
    <w:rsid w:val="00AC6E8B"/>
    <w:pPr>
      <w:suppressAutoHyphens/>
      <w:spacing w:before="1680"/>
      <w:jc w:val="right"/>
    </w:pPr>
    <w:rPr>
      <w:spacing w:val="-2"/>
      <w:sz w:val="20"/>
    </w:rPr>
  </w:style>
  <w:style w:type="paragraph" w:customStyle="1" w:styleId="Address">
    <w:name w:val="Address"/>
    <w:basedOn w:val="Normal"/>
    <w:rsid w:val="00AC6E8B"/>
  </w:style>
  <w:style w:type="paragraph" w:customStyle="1" w:styleId="Checkbox">
    <w:name w:val="Checkbox"/>
    <w:basedOn w:val="Bullet"/>
    <w:rsid w:val="00AC6E8B"/>
  </w:style>
  <w:style w:type="paragraph" w:customStyle="1" w:styleId="Initials">
    <w:name w:val="Initials"/>
    <w:basedOn w:val="Normal"/>
    <w:rsid w:val="00AC6E8B"/>
    <w:rPr>
      <w:sz w:val="20"/>
    </w:rPr>
  </w:style>
  <w:style w:type="paragraph" w:customStyle="1" w:styleId="Micro">
    <w:name w:val="Micro"/>
    <w:basedOn w:val="Normal"/>
    <w:rsid w:val="00AC6E8B"/>
    <w:rPr>
      <w:sz w:val="2"/>
    </w:rPr>
  </w:style>
  <w:style w:type="paragraph" w:styleId="Closing">
    <w:name w:val="Closing"/>
    <w:basedOn w:val="Normal"/>
    <w:rsid w:val="00AC6E8B"/>
    <w:pPr>
      <w:ind w:left="5760"/>
    </w:pPr>
  </w:style>
  <w:style w:type="paragraph" w:customStyle="1" w:styleId="InsertHDR">
    <w:name w:val="Insert HDR"/>
    <w:basedOn w:val="ChapterHDR"/>
    <w:next w:val="BodyTextIndent"/>
    <w:rsid w:val="00AC6E8B"/>
    <w:pPr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</w:pBdr>
      <w:shd w:val="pct5" w:color="auto" w:fill="auto"/>
      <w:jc w:val="right"/>
    </w:pPr>
  </w:style>
  <w:style w:type="paragraph" w:customStyle="1" w:styleId="ThinBox">
    <w:name w:val="Thin Box"/>
    <w:basedOn w:val="PageHeadR"/>
    <w:rsid w:val="00AC6E8B"/>
    <w:pPr>
      <w:spacing w:before="120" w:after="60"/>
    </w:pPr>
    <w:rPr>
      <w:b w:val="0"/>
      <w:sz w:val="16"/>
    </w:rPr>
  </w:style>
  <w:style w:type="paragraph" w:styleId="Date">
    <w:name w:val="Date"/>
    <w:basedOn w:val="BodyText"/>
    <w:next w:val="Normal"/>
    <w:rsid w:val="00AC6E8B"/>
    <w:pPr>
      <w:spacing w:before="480" w:after="160"/>
    </w:pPr>
  </w:style>
  <w:style w:type="paragraph" w:styleId="BodyText">
    <w:name w:val="Body Text"/>
    <w:basedOn w:val="Normal"/>
    <w:rsid w:val="00AC6E8B"/>
    <w:pPr>
      <w:spacing w:after="120"/>
    </w:pPr>
  </w:style>
  <w:style w:type="paragraph" w:styleId="BodyText2">
    <w:name w:val="Body Text 2"/>
    <w:basedOn w:val="Normal"/>
    <w:rsid w:val="00AC6E8B"/>
    <w:rPr>
      <w:rFonts w:ascii="Earth" w:hAnsi="Earth"/>
      <w:sz w:val="16"/>
    </w:rPr>
  </w:style>
  <w:style w:type="character" w:styleId="Hyperlink">
    <w:name w:val="Hyperlink"/>
    <w:rsid w:val="00AC6E8B"/>
    <w:rPr>
      <w:color w:val="0000FF"/>
      <w:u w:val="single"/>
    </w:rPr>
  </w:style>
  <w:style w:type="character" w:styleId="FollowedHyperlink">
    <w:name w:val="FollowedHyperlink"/>
    <w:rsid w:val="00AC6E8B"/>
    <w:rPr>
      <w:color w:val="800080"/>
      <w:u w:val="single"/>
    </w:rPr>
  </w:style>
  <w:style w:type="paragraph" w:styleId="Header">
    <w:name w:val="header"/>
    <w:basedOn w:val="Normal"/>
    <w:rsid w:val="00AC6E8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C6E8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445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7A8B"/>
    <w:pPr>
      <w:spacing w:line="280" w:lineRule="exact"/>
      <w:ind w:left="720"/>
      <w:jc w:val="both"/>
    </w:pPr>
    <w:rPr>
      <w:rFonts w:ascii="Arial" w:hAnsi="Arial"/>
      <w:sz w:val="22"/>
    </w:rPr>
  </w:style>
  <w:style w:type="paragraph" w:styleId="PlainText">
    <w:name w:val="Plain Text"/>
    <w:basedOn w:val="Normal"/>
    <w:link w:val="PlainTextChar"/>
    <w:rsid w:val="00C62875"/>
    <w:rPr>
      <w:rFonts w:ascii="Tahoma" w:hAnsi="Tahoma" w:cs="Tahoma"/>
      <w:color w:val="000000"/>
      <w:szCs w:val="24"/>
    </w:rPr>
  </w:style>
  <w:style w:type="character" w:customStyle="1" w:styleId="PlainTextChar">
    <w:name w:val="Plain Text Char"/>
    <w:link w:val="PlainText"/>
    <w:rsid w:val="00C62875"/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2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https://i2.wp.com/first.com.sg/wp-content/uploads/2016/04/cropped-insert-logo-here.png?ssl=1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Xpress-pay.com" TargetMode="External"/><Relationship Id="rId2" Type="http://schemas.openxmlformats.org/officeDocument/2006/relationships/hyperlink" Target="http://www.systemseast.com" TargetMode="External"/><Relationship Id="rId1" Type="http://schemas.openxmlformats.org/officeDocument/2006/relationships/hyperlink" Target="mailto:thom@systemseast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d\Templates\Systems%20East%20(MPC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C04D5-B6BF-414A-A456-142EF5246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Systems East (MPC)</Template>
  <TotalTime>8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 11, 1996</vt:lpstr>
    </vt:vector>
  </TitlesOfParts>
  <Company>Systems East</Company>
  <LinksUpToDate>false</LinksUpToDate>
  <CharactersWithSpaces>895</CharactersWithSpaces>
  <SharedDoc>false</SharedDoc>
  <HLinks>
    <vt:vector size="18" baseType="variant">
      <vt:variant>
        <vt:i4>7340081</vt:i4>
      </vt:variant>
      <vt:variant>
        <vt:i4>6</vt:i4>
      </vt:variant>
      <vt:variant>
        <vt:i4>0</vt:i4>
      </vt:variant>
      <vt:variant>
        <vt:i4>5</vt:i4>
      </vt:variant>
      <vt:variant>
        <vt:lpwstr>http://www.xpress-pay.com/</vt:lpwstr>
      </vt:variant>
      <vt:variant>
        <vt:lpwstr/>
      </vt:variant>
      <vt:variant>
        <vt:i4>2490471</vt:i4>
      </vt:variant>
      <vt:variant>
        <vt:i4>3</vt:i4>
      </vt:variant>
      <vt:variant>
        <vt:i4>0</vt:i4>
      </vt:variant>
      <vt:variant>
        <vt:i4>5</vt:i4>
      </vt:variant>
      <vt:variant>
        <vt:lpwstr>http://www.systemseast.com/</vt:lpwstr>
      </vt:variant>
      <vt:variant>
        <vt:lpwstr/>
      </vt:variant>
      <vt:variant>
        <vt:i4>917551</vt:i4>
      </vt:variant>
      <vt:variant>
        <vt:i4>0</vt:i4>
      </vt:variant>
      <vt:variant>
        <vt:i4>0</vt:i4>
      </vt:variant>
      <vt:variant>
        <vt:i4>5</vt:i4>
      </vt:variant>
      <vt:variant>
        <vt:lpwstr>mailto:thom@systemseast.com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11, 1996</dc:title>
  <dc:subject/>
  <dc:creator>Jim Buttino</dc:creator>
  <cp:keywords/>
  <cp:lastModifiedBy>Thomas Buttino</cp:lastModifiedBy>
  <cp:revision>3</cp:revision>
  <cp:lastPrinted>2012-06-07T18:45:00Z</cp:lastPrinted>
  <dcterms:created xsi:type="dcterms:W3CDTF">2017-06-27T16:14:00Z</dcterms:created>
  <dcterms:modified xsi:type="dcterms:W3CDTF">2018-09-21T16:59:00Z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